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1519" w14:textId="4B9ABC1A" w:rsidR="00D3634C" w:rsidRDefault="00D3634C"/>
    <w:p w14:paraId="0A2F1CE5" w14:textId="4C7442CD" w:rsidR="00C24A5B" w:rsidRDefault="00C24A5B"/>
    <w:p w14:paraId="23338280" w14:textId="77777777" w:rsidR="00C24A5B" w:rsidRDefault="00C24A5B"/>
    <w:p w14:paraId="1DEF71B7" w14:textId="4AB7A167" w:rsidR="00522B34" w:rsidRDefault="00522B3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B7B9F9" wp14:editId="140A3C98">
                <wp:simplePos x="0" y="0"/>
                <wp:positionH relativeFrom="margin">
                  <wp:posOffset>-461645</wp:posOffset>
                </wp:positionH>
                <wp:positionV relativeFrom="paragraph">
                  <wp:posOffset>334645</wp:posOffset>
                </wp:positionV>
                <wp:extent cx="6769100" cy="7785100"/>
                <wp:effectExtent l="0" t="0" r="0" b="635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778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B4F00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6A42A317" w14:textId="4BD4DEB5" w:rsidR="00064D55" w:rsidRPr="005564C3" w:rsidRDefault="004F406D" w:rsidP="00064D55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064D55"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3B1AEAAA" w14:textId="77777777" w:rsidR="00064D55" w:rsidRPr="005564C3" w:rsidRDefault="00064D55" w:rsidP="00064D55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9779F5F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64400005" w14:textId="23D1BC1B" w:rsidR="00064D55" w:rsidRPr="00DC67F0" w:rsidRDefault="00064D55" w:rsidP="00DC67F0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64DA7D2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6C2BDB42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6987671D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ISIC Školák je levnější! Průkaz stojí jen 350 Kč na celou dobu platnosti (průkaz pořízený mimo školu stojí 500 Kč ročně). V případě ztráty či zničení vystavujeme duplikát za 100 Kč.</w:t>
                            </w:r>
                          </w:p>
                          <w:p w14:paraId="0A8BB25C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 ceně průkazu je jeho digitální verze, viz ALIVE APP (Google Play, </w:t>
                            </w:r>
                            <w:proofErr w:type="spellStart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C461956" w14:textId="77777777" w:rsidR="00064D55" w:rsidRPr="005564C3" w:rsidRDefault="00064D55" w:rsidP="00064D55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1846CEA3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6F72073F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048CF965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Je akceptován dopravci po celé ČR jako potvrzení věku a oprávnění čerpat slevu na jízdném ve výši 75 %.</w:t>
                            </w:r>
                          </w:p>
                          <w:p w14:paraId="2F4854C2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04E871BE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646042A3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při nákupech, stravování a vzdělávání, v internetových obchodech viz </w:t>
                            </w:r>
                            <w:hyperlink r:id="rId11" w:history="1">
                              <w:r w:rsidRPr="005564C3">
                                <w:rPr>
                                  <w:rStyle w:val="Hypertextovodkaz"/>
                                  <w:rFonts w:ascii="Calibri" w:hAnsi="Calibri" w:cs="Calibri"/>
                                  <w:iCs/>
                                  <w:sz w:val="20"/>
                                  <w:szCs w:val="20"/>
                                </w:rPr>
                                <w:t>www.isic.cz</w:t>
                              </w:r>
                            </w:hyperlink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BE96565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institucí,</w:t>
                            </w:r>
                          </w:p>
                          <w:p w14:paraId="23E3A909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areálech,</w:t>
                            </w:r>
                          </w:p>
                          <w:p w14:paraId="6FD893D6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Vodafone,</w:t>
                            </w:r>
                          </w:p>
                          <w:p w14:paraId="62AC6337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památek,</w:t>
                            </w:r>
                          </w:p>
                          <w:p w14:paraId="0A67132B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areálech.</w:t>
                            </w:r>
                          </w:p>
                          <w:p w14:paraId="2F571876" w14:textId="77777777" w:rsidR="00064D55" w:rsidRPr="005564C3" w:rsidRDefault="00064D55" w:rsidP="00064D55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B52376A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NEPŘEHLÉDNĚTE: Jak si průkaz objednat?</w:t>
                            </w:r>
                          </w:p>
                          <w:p w14:paraId="5C24C176" w14:textId="0C8A6BA3" w:rsidR="00064D55" w:rsidRPr="005564C3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Agendu ISIC na naší škole řeší pan/paní</w:t>
                            </w:r>
                            <w:r w:rsidRPr="005564C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67F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Daniela Košařová</w:t>
                            </w:r>
                          </w:p>
                          <w:p w14:paraId="091EB18C" w14:textId="00D6E557" w:rsidR="00064D55" w:rsidRPr="005564C3" w:rsidRDefault="00DC67F0" w:rsidP="00E27DBC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Do 31. 8.</w:t>
                            </w:r>
                            <w:r w:rsidR="00064D55"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2022 </w:t>
                            </w:r>
                            <w:r w:rsidR="00064D55" w:rsidRPr="005564C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uhraďte</w:t>
                            </w:r>
                            <w:r w:rsidR="00064D55"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prosím, poplatek 350 Kč na účet školy 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1649334309/0800  (do poznámky uveďte ISIC, jméno a příjmení dítěte) </w:t>
                            </w:r>
                            <w:r w:rsidR="00064D55"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na e-mail: 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FF5347">
                                <w:rPr>
                                  <w:rStyle w:val="Hypertextovodkaz"/>
                                  <w:rFonts w:cstheme="minorHAnsi"/>
                                  <w:sz w:val="20"/>
                                  <w:szCs w:val="20"/>
                                </w:rPr>
                                <w:t>daniela.kosarova@zssvinov.cz</w:t>
                              </w:r>
                            </w:hyperlink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D55" w:rsidRPr="005564C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pošlete</w:t>
                            </w:r>
                            <w:r w:rsidR="00064D55"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průkazovou fotografii žáka. </w:t>
                            </w:r>
                            <w:r w:rsidR="00064D55"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Doporučujeme použít digitální fotku portrétového typu (lze snadno vyfotit běžným digitálním fotoaparátem nebo mobilem před světlou zdí) nebo zaslat kvalitní </w:t>
                            </w:r>
                            <w:proofErr w:type="spellStart"/>
                            <w:r w:rsidR="00064D55"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sken</w:t>
                            </w:r>
                            <w:proofErr w:type="spellEnd"/>
                            <w:r w:rsidR="00064D55"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papírové průkazové fotky.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5CF3DD" w14:textId="77777777" w:rsidR="00CB13BA" w:rsidRDefault="00064D55" w:rsidP="00E27DBC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Podepsanou </w:t>
                            </w:r>
                            <w:r w:rsidRPr="005564C3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žádost o vydání průkazu</w:t>
                            </w:r>
                            <w:r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zákonným zástupcem, kterou najdete zde na druhé straně,</w:t>
                            </w:r>
                          </w:p>
                          <w:p w14:paraId="070B7055" w14:textId="343FBDB1" w:rsidR="005A791B" w:rsidRDefault="00064D55" w:rsidP="00E27DBC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odevzdejte </w:t>
                            </w:r>
                            <w:r w:rsidRPr="005564C3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na informační schůzce nebo nejpozději při převzetí průkazu.</w:t>
                            </w:r>
                          </w:p>
                          <w:p w14:paraId="798E0DFD" w14:textId="3A620BC0" w:rsidR="00064D55" w:rsidRPr="005564C3" w:rsidRDefault="00064D55" w:rsidP="00E27DBC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Hotový průkaz s pouzdrem a šňůrkou na krk bude ž</w:t>
                            </w:r>
                            <w:r w:rsidR="00DC67F0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ákům vydán ve škole</w:t>
                            </w:r>
                            <w:r w:rsidRPr="005564C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 Děkuji.</w:t>
                            </w:r>
                          </w:p>
                          <w:p w14:paraId="59BBA3B6" w14:textId="77777777" w:rsidR="00064D55" w:rsidRPr="005564C3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0E846040" w14:textId="77777777" w:rsidR="00064D55" w:rsidRPr="005564C3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…………………………………….</w:t>
                            </w:r>
                          </w:p>
                          <w:p w14:paraId="5F89B2A1" w14:textId="3907F13F" w:rsidR="00DC67F0" w:rsidRDefault="00DC67F0" w:rsidP="00E27DBC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Mgr. Iveta Komorášová</w:t>
                            </w:r>
                          </w:p>
                          <w:p w14:paraId="41772EA7" w14:textId="22C0F528" w:rsidR="00522B34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ředitel/</w:t>
                            </w:r>
                            <w:proofErr w:type="spellStart"/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</w:t>
                            </w:r>
                            <w:proofErr w:type="spellEnd"/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školy</w:t>
                            </w:r>
                          </w:p>
                          <w:p w14:paraId="154C14A7" w14:textId="77777777" w:rsidR="00DC67F0" w:rsidRPr="005564C3" w:rsidRDefault="00DC67F0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7B9F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6.35pt;margin-top:26.35pt;width:533pt;height:61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" filled="f" stroked="f">
                <v:textbox>
                  <w:txbxContent>
                    <w:p w14:paraId="7CEB4F00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6A42A317" w14:textId="4BD4DEB5" w:rsidR="00064D55" w:rsidRPr="005564C3" w:rsidRDefault="004F406D" w:rsidP="00064D55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064D55"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3B1AEAAA" w14:textId="77777777" w:rsidR="00064D55" w:rsidRPr="005564C3" w:rsidRDefault="00064D55" w:rsidP="00064D55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9779F5F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64400005" w14:textId="23D1BC1B" w:rsidR="00064D55" w:rsidRPr="00DC67F0" w:rsidRDefault="00064D55" w:rsidP="00DC67F0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64DA7D2" w14:textId="77777777" w:rsidR="00064D55" w:rsidRPr="005564C3" w:rsidRDefault="00064D55" w:rsidP="00064D55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6C2BDB42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6987671D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Školní ISIC Školák je levnější! Průkaz stojí jen 350 Kč na celou dobu platnosti (průkaz pořízený mimo školu stojí 500 Kč ročně). V případě ztráty či zničení vystavujeme duplikát za 100 Kč.</w:t>
                      </w:r>
                    </w:p>
                    <w:p w14:paraId="0A8BB25C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 xml:space="preserve">V ceně průkazu je jeho digitální verze, viz ALIVE APP (Google Play, </w:t>
                      </w:r>
                      <w:proofErr w:type="spellStart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).</w:t>
                      </w:r>
                    </w:p>
                    <w:p w14:paraId="2C461956" w14:textId="77777777" w:rsidR="00064D55" w:rsidRPr="005564C3" w:rsidRDefault="00064D55" w:rsidP="00064D55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1846CEA3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6F72073F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048CF965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Je akceptován dopravci po celé ČR jako potvrzení věku a oprávnění čerpat slevu na jízdném ve výši 75 %.</w:t>
                      </w:r>
                    </w:p>
                    <w:p w14:paraId="2F4854C2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04E871BE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646042A3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při nákupech, stravování a vzdělávání, v internetových obchodech viz </w:t>
                      </w:r>
                      <w:hyperlink r:id="rId13" w:history="1">
                        <w:r w:rsidRPr="005564C3">
                          <w:rPr>
                            <w:rStyle w:val="Hypertextovodkaz"/>
                            <w:rFonts w:ascii="Calibri" w:hAnsi="Calibri" w:cs="Calibri"/>
                            <w:iCs/>
                            <w:sz w:val="20"/>
                            <w:szCs w:val="20"/>
                          </w:rPr>
                          <w:t>www.isic.cz</w:t>
                        </w:r>
                      </w:hyperlink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5BE96565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institucí,</w:t>
                      </w:r>
                    </w:p>
                    <w:p w14:paraId="23E3A909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areálech,</w:t>
                      </w:r>
                    </w:p>
                    <w:p w14:paraId="6FD893D6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Vodafone,</w:t>
                      </w:r>
                    </w:p>
                    <w:p w14:paraId="62AC6337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památek,</w:t>
                      </w:r>
                    </w:p>
                    <w:p w14:paraId="0A67132B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areálech.</w:t>
                      </w:r>
                    </w:p>
                    <w:p w14:paraId="2F571876" w14:textId="77777777" w:rsidR="00064D55" w:rsidRPr="005564C3" w:rsidRDefault="00064D55" w:rsidP="00064D55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B52376A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NEPŘEHLÉDNĚTE: Jak si průkaz objednat?</w:t>
                      </w:r>
                    </w:p>
                    <w:p w14:paraId="5C24C176" w14:textId="0C8A6BA3" w:rsidR="00064D55" w:rsidRPr="005564C3" w:rsidRDefault="00064D55" w:rsidP="00E27DBC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Agendu ISIC na naší škole řeší pan/paní</w:t>
                      </w:r>
                      <w:r w:rsidRPr="005564C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C67F0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Daniela Košařová</w:t>
                      </w:r>
                    </w:p>
                    <w:p w14:paraId="091EB18C" w14:textId="00D6E557" w:rsidR="00064D55" w:rsidRPr="005564C3" w:rsidRDefault="00DC67F0" w:rsidP="00E27DBC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Do 31. 8.</w:t>
                      </w:r>
                      <w:r w:rsidR="00064D55"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2022 </w:t>
                      </w:r>
                      <w:r w:rsidR="00064D55" w:rsidRPr="005564C3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uhraďte</w:t>
                      </w:r>
                      <w:r w:rsidR="00064D55"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, prosím, poplatek 350 Kč na účet školy 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1649334309/0800  (do poznámky uveďte ISIC, jméno a příjmení dítěte) </w:t>
                      </w:r>
                      <w:r w:rsidR="00064D55"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 na e-mail: 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Pr="00FF5347">
                          <w:rPr>
                            <w:rStyle w:val="Hypertextovodkaz"/>
                            <w:rFonts w:cstheme="minorHAnsi"/>
                            <w:sz w:val="20"/>
                            <w:szCs w:val="20"/>
                          </w:rPr>
                          <w:t>daniela.kosarova@zssvinov.cz</w:t>
                        </w:r>
                      </w:hyperlink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064D55" w:rsidRPr="005564C3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pošlete</w:t>
                      </w:r>
                      <w:r w:rsidR="00064D55"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průkazovou fotografii žáka. </w:t>
                      </w:r>
                      <w:r w:rsidR="00064D55"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Doporučujeme použít digitální fotku portrétového typu (lze snadno vyfotit běžným digitálním fotoaparátem nebo mobilem před světlou zdí) nebo zaslat kvalitní </w:t>
                      </w:r>
                      <w:proofErr w:type="spellStart"/>
                      <w:r w:rsidR="00064D55"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sken</w:t>
                      </w:r>
                      <w:proofErr w:type="spellEnd"/>
                      <w:r w:rsidR="00064D55"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papírové průkazové fotky.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5CF3DD" w14:textId="77777777" w:rsidR="00CB13BA" w:rsidRDefault="00064D55" w:rsidP="00E27DBC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Podepsanou </w:t>
                      </w:r>
                      <w:r w:rsidRPr="005564C3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žádost o vydání průkazu</w:t>
                      </w:r>
                      <w:r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zákonným zástupcem, kterou najdete zde na druhé straně,</w:t>
                      </w:r>
                    </w:p>
                    <w:p w14:paraId="070B7055" w14:textId="343FBDB1" w:rsidR="005A791B" w:rsidRDefault="00064D55" w:rsidP="00E27DBC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eastAsia="Times New Roman"/>
                          <w:sz w:val="20"/>
                          <w:szCs w:val="20"/>
                        </w:rPr>
                        <w:t xml:space="preserve">odevzdejte </w:t>
                      </w:r>
                      <w:r w:rsidRPr="005564C3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na informační schůzce nebo nejpozději při převzetí průkazu.</w:t>
                      </w:r>
                    </w:p>
                    <w:p w14:paraId="798E0DFD" w14:textId="3A620BC0" w:rsidR="00064D55" w:rsidRPr="005564C3" w:rsidRDefault="00064D55" w:rsidP="00E27DBC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Hotový průkaz s pouzdrem a šňůrkou na krk bude ž</w:t>
                      </w:r>
                      <w:r w:rsidR="00DC67F0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ákům vydán ve škole</w:t>
                      </w:r>
                      <w:r w:rsidRPr="005564C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 Děkuji.</w:t>
                      </w:r>
                    </w:p>
                    <w:p w14:paraId="59BBA3B6" w14:textId="77777777" w:rsidR="00064D55" w:rsidRPr="005564C3" w:rsidRDefault="00064D55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</w:p>
                    <w:p w14:paraId="0E846040" w14:textId="77777777" w:rsidR="00064D55" w:rsidRPr="005564C3" w:rsidRDefault="00064D55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…………………………………….</w:t>
                      </w:r>
                    </w:p>
                    <w:p w14:paraId="5F89B2A1" w14:textId="3907F13F" w:rsidR="00DC67F0" w:rsidRDefault="00DC67F0" w:rsidP="00E27DBC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Mgr. Iveta Komorášová</w:t>
                      </w:r>
                    </w:p>
                    <w:p w14:paraId="41772EA7" w14:textId="22C0F528" w:rsidR="00522B34" w:rsidRDefault="00064D55" w:rsidP="00E27DBC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ředitel/</w:t>
                      </w:r>
                      <w:proofErr w:type="spellStart"/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</w:t>
                      </w:r>
                      <w:proofErr w:type="spellEnd"/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školy</w:t>
                      </w:r>
                    </w:p>
                    <w:p w14:paraId="154C14A7" w14:textId="77777777" w:rsidR="00DC67F0" w:rsidRPr="005564C3" w:rsidRDefault="00DC67F0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522B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B177D" w14:textId="77777777" w:rsidR="001E1F65" w:rsidRDefault="001E1F65" w:rsidP="00D3634C">
      <w:r>
        <w:separator/>
      </w:r>
    </w:p>
  </w:endnote>
  <w:endnote w:type="continuationSeparator" w:id="0">
    <w:p w14:paraId="1000B2F6" w14:textId="77777777" w:rsidR="001E1F65" w:rsidRDefault="001E1F65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20CCB" w14:textId="77777777" w:rsidR="001E1F65" w:rsidRDefault="001E1F65" w:rsidP="00D3634C">
      <w:r>
        <w:separator/>
      </w:r>
    </w:p>
  </w:footnote>
  <w:footnote w:type="continuationSeparator" w:id="0">
    <w:p w14:paraId="36BAD9AA" w14:textId="77777777" w:rsidR="001E1F65" w:rsidRDefault="001E1F65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6303" w14:textId="7343A7E7" w:rsidR="00D3634C" w:rsidRDefault="001E1F65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3AC3" w14:textId="195D4EE0" w:rsidR="00D3634C" w:rsidRDefault="001E1F65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A7AB" w14:textId="30CC9D05" w:rsidR="00D3634C" w:rsidRDefault="001E1F65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866"/>
    <w:rsid w:val="00064D55"/>
    <w:rsid w:val="001E1F65"/>
    <w:rsid w:val="002A27CE"/>
    <w:rsid w:val="00317DDD"/>
    <w:rsid w:val="004F406D"/>
    <w:rsid w:val="00522B34"/>
    <w:rsid w:val="005564C3"/>
    <w:rsid w:val="005813AB"/>
    <w:rsid w:val="005A791B"/>
    <w:rsid w:val="007F6CA8"/>
    <w:rsid w:val="0091703A"/>
    <w:rsid w:val="00B756B4"/>
    <w:rsid w:val="00BC1F5B"/>
    <w:rsid w:val="00C24A5B"/>
    <w:rsid w:val="00CA675B"/>
    <w:rsid w:val="00CB13BA"/>
    <w:rsid w:val="00D3634C"/>
    <w:rsid w:val="00D51484"/>
    <w:rsid w:val="00D66DAF"/>
    <w:rsid w:val="00DC4866"/>
    <w:rsid w:val="00DC67F0"/>
    <w:rsid w:val="00E2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522B34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2B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sic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daniela.kosarova@zssvinov.c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ic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niela.kosarova@zssvinov.cz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3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C8C2F3-E168-4D09-99A7-A63DCB237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</Template>
  <TotalTime>40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Vladimír Dedek</cp:lastModifiedBy>
  <cp:revision>15</cp:revision>
  <dcterms:created xsi:type="dcterms:W3CDTF">2022-03-07T16:17:00Z</dcterms:created>
  <dcterms:modified xsi:type="dcterms:W3CDTF">2022-06-21T15:54:00Z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